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61ED6" w14:textId="159E5B77" w:rsidR="00494A08" w:rsidRPr="0034176A" w:rsidRDefault="00604A46" w:rsidP="0034176A">
      <w:pPr>
        <w:jc w:val="center"/>
        <w:rPr>
          <w:sz w:val="28"/>
          <w:szCs w:val="28"/>
        </w:rPr>
      </w:pPr>
      <w:r w:rsidRPr="0034176A">
        <w:rPr>
          <w:rFonts w:hint="eastAsia"/>
          <w:sz w:val="28"/>
          <w:szCs w:val="28"/>
        </w:rPr>
        <w:t>生涯学習人材バンク登録・登録事項変更申請書</w:t>
      </w:r>
      <w:r w:rsidR="0034176A">
        <w:rPr>
          <w:rFonts w:hint="eastAsia"/>
          <w:sz w:val="28"/>
          <w:szCs w:val="28"/>
        </w:rPr>
        <w:t>（</w:t>
      </w:r>
      <w:r w:rsidR="0034176A" w:rsidRPr="0034176A">
        <w:rPr>
          <w:rFonts w:hint="eastAsia"/>
          <w:b/>
          <w:sz w:val="28"/>
          <w:szCs w:val="28"/>
        </w:rPr>
        <w:t>団体用</w:t>
      </w:r>
      <w:r w:rsidR="0034176A">
        <w:rPr>
          <w:rFonts w:hint="eastAsia"/>
          <w:sz w:val="28"/>
          <w:szCs w:val="28"/>
        </w:rPr>
        <w:t>）</w:t>
      </w:r>
    </w:p>
    <w:p w14:paraId="0C09E225" w14:textId="77777777" w:rsidR="00604A46" w:rsidRDefault="00604A46" w:rsidP="00604A46">
      <w:pPr>
        <w:wordWrap w:val="0"/>
        <w:jc w:val="right"/>
      </w:pPr>
      <w:r w:rsidRPr="00256CC5">
        <w:rPr>
          <w:rFonts w:hint="eastAsia"/>
        </w:rPr>
        <w:t xml:space="preserve">　　　　　　　　　　　　　　　　　　</w:t>
      </w:r>
      <w:r w:rsidR="0060727E">
        <w:rPr>
          <w:rFonts w:hint="eastAsia"/>
        </w:rPr>
        <w:t xml:space="preserve">　　</w:t>
      </w:r>
      <w:r w:rsidR="00E62C31">
        <w:rPr>
          <w:rFonts w:hint="eastAsia"/>
        </w:rPr>
        <w:t xml:space="preserve">　　</w:t>
      </w:r>
      <w:r w:rsidR="0060727E">
        <w:rPr>
          <w:rFonts w:hint="eastAsia"/>
        </w:rPr>
        <w:t>令和</w:t>
      </w:r>
      <w:r w:rsidR="00E62C31">
        <w:rPr>
          <w:rFonts w:hint="eastAsia"/>
        </w:rPr>
        <w:t xml:space="preserve">　</w:t>
      </w:r>
      <w:r w:rsidRPr="00256CC5">
        <w:rPr>
          <w:rFonts w:hint="eastAsia"/>
        </w:rPr>
        <w:t>年</w:t>
      </w:r>
      <w:r w:rsidR="0060727E">
        <w:rPr>
          <w:rFonts w:hint="eastAsia"/>
        </w:rPr>
        <w:t xml:space="preserve"> </w:t>
      </w:r>
      <w:r w:rsidRPr="00256CC5">
        <w:rPr>
          <w:rFonts w:hint="eastAsia"/>
        </w:rPr>
        <w:t xml:space="preserve">　月　　日</w:t>
      </w:r>
      <w:r>
        <w:rPr>
          <w:rFonts w:hint="eastAsia"/>
        </w:rPr>
        <w:t xml:space="preserve">　</w:t>
      </w:r>
    </w:p>
    <w:p w14:paraId="72355638" w14:textId="77777777" w:rsidR="001C6C6A" w:rsidRDefault="001C6C6A" w:rsidP="008C330A">
      <w:pPr>
        <w:spacing w:line="360" w:lineRule="auto"/>
        <w:ind w:firstLineChars="100" w:firstLine="255"/>
      </w:pPr>
      <w:r w:rsidRPr="00256CC5">
        <w:rPr>
          <w:rFonts w:hint="eastAsia"/>
        </w:rPr>
        <w:t>伊達市教育委員会教育長</w:t>
      </w:r>
      <w:r>
        <w:rPr>
          <w:rFonts w:hint="eastAsia"/>
        </w:rPr>
        <w:t xml:space="preserve">　様</w:t>
      </w:r>
    </w:p>
    <w:p w14:paraId="033985B4" w14:textId="77777777" w:rsidR="001C6C6A" w:rsidRDefault="001F0ED9" w:rsidP="0034176A">
      <w:pPr>
        <w:ind w:firstLineChars="100" w:firstLine="255"/>
      </w:pPr>
      <w:r>
        <w:rPr>
          <w:rFonts w:hint="eastAsia"/>
        </w:rPr>
        <w:t>本団体</w:t>
      </w:r>
      <w:r w:rsidR="001C6C6A">
        <w:rPr>
          <w:rFonts w:hint="eastAsia"/>
        </w:rPr>
        <w:t>は、生涯学習人材バンクの趣旨に賛同し、登録を</w:t>
      </w:r>
      <w:r w:rsidR="0057339A">
        <w:rPr>
          <w:rFonts w:hint="eastAsia"/>
        </w:rPr>
        <w:t>申込みます</w:t>
      </w:r>
      <w:r w:rsidR="001C6C6A">
        <w:rPr>
          <w:rFonts w:hint="eastAsia"/>
        </w:rPr>
        <w:t>。</w:t>
      </w:r>
    </w:p>
    <w:p w14:paraId="15AB08A3" w14:textId="6EAA255C" w:rsidR="0043433F" w:rsidRDefault="0043433F" w:rsidP="0034176A">
      <w:pPr>
        <w:ind w:firstLineChars="100" w:firstLine="255"/>
      </w:pPr>
      <w:r>
        <w:rPr>
          <w:rFonts w:hint="eastAsia"/>
        </w:rPr>
        <w:t>また、記載した</w:t>
      </w:r>
      <w:r w:rsidR="00E927F7">
        <w:rPr>
          <w:rFonts w:hint="eastAsia"/>
        </w:rPr>
        <w:t>団体名</w:t>
      </w:r>
      <w:r>
        <w:rPr>
          <w:rFonts w:hint="eastAsia"/>
        </w:rPr>
        <w:t>、</w:t>
      </w:r>
      <w:r w:rsidR="0034176A">
        <w:rPr>
          <w:rFonts w:hint="eastAsia"/>
        </w:rPr>
        <w:t>代表者</w:t>
      </w:r>
      <w:r w:rsidR="00E927F7">
        <w:rPr>
          <w:rFonts w:hint="eastAsia"/>
        </w:rPr>
        <w:t>氏名、</w:t>
      </w:r>
      <w:r>
        <w:rPr>
          <w:rFonts w:hint="eastAsia"/>
        </w:rPr>
        <w:t>活動分野、活動時の写真</w:t>
      </w:r>
      <w:r w:rsidR="00E927F7">
        <w:rPr>
          <w:rFonts w:hint="eastAsia"/>
        </w:rPr>
        <w:t>を</w:t>
      </w:r>
      <w:r>
        <w:rPr>
          <w:rFonts w:hint="eastAsia"/>
        </w:rPr>
        <w:t>公開（</w:t>
      </w:r>
      <w:r w:rsidR="0034176A">
        <w:rPr>
          <w:rFonts w:hint="eastAsia"/>
        </w:rPr>
        <w:t>市政</w:t>
      </w:r>
      <w:r>
        <w:rPr>
          <w:rFonts w:hint="eastAsia"/>
        </w:rPr>
        <w:t>だより、ホームページ）の対象とすることに同意します。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3570"/>
        <w:gridCol w:w="867"/>
        <w:gridCol w:w="389"/>
        <w:gridCol w:w="2929"/>
      </w:tblGrid>
      <w:tr w:rsidR="00604A46" w:rsidRPr="00256CC5" w14:paraId="1F4C6E17" w14:textId="77777777" w:rsidTr="0057339A">
        <w:trPr>
          <w:trHeight w:val="721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77150D" w14:textId="77777777" w:rsidR="00604A46" w:rsidRPr="00256CC5" w:rsidRDefault="001F0ED9" w:rsidP="003C4643">
            <w:pPr>
              <w:jc w:val="center"/>
            </w:pPr>
            <w:r>
              <w:rPr>
                <w:rFonts w:hint="eastAsia"/>
              </w:rPr>
              <w:t>団 体 名</w:t>
            </w:r>
          </w:p>
        </w:tc>
        <w:tc>
          <w:tcPr>
            <w:tcW w:w="3570" w:type="dxa"/>
            <w:tcBorders>
              <w:top w:val="single" w:sz="12" w:space="0" w:color="auto"/>
            </w:tcBorders>
          </w:tcPr>
          <w:p w14:paraId="3C6F8AA2" w14:textId="77777777" w:rsidR="00604A46" w:rsidRPr="00961DFD" w:rsidRDefault="00F511E5" w:rsidP="00E62C31">
            <w:pPr>
              <w:ind w:firstLineChars="100" w:firstLine="255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 w:rsidRPr="00961DFD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</w:tcBorders>
          </w:tcPr>
          <w:p w14:paraId="1E264CCF" w14:textId="77777777" w:rsidR="00604A46" w:rsidRPr="00256CC5" w:rsidRDefault="001F0ED9" w:rsidP="001F0ED9">
            <w:pPr>
              <w:spacing w:line="480" w:lineRule="auto"/>
              <w:jc w:val="center"/>
            </w:pPr>
            <w:r w:rsidRPr="00177937">
              <w:rPr>
                <w:rFonts w:hint="eastAsia"/>
                <w:w w:val="78"/>
                <w:kern w:val="0"/>
                <w:fitText w:val="940" w:id="1541656832"/>
              </w:rPr>
              <w:t>代表者氏</w:t>
            </w:r>
            <w:r w:rsidRPr="00177937">
              <w:rPr>
                <w:rFonts w:hint="eastAsia"/>
                <w:spacing w:val="5"/>
                <w:w w:val="78"/>
                <w:kern w:val="0"/>
                <w:fitText w:val="940" w:id="1541656832"/>
              </w:rPr>
              <w:t>名</w:t>
            </w:r>
          </w:p>
        </w:tc>
        <w:tc>
          <w:tcPr>
            <w:tcW w:w="2929" w:type="dxa"/>
            <w:tcBorders>
              <w:top w:val="single" w:sz="12" w:space="0" w:color="auto"/>
              <w:right w:val="single" w:sz="12" w:space="0" w:color="auto"/>
            </w:tcBorders>
          </w:tcPr>
          <w:p w14:paraId="3E5D6084" w14:textId="77777777" w:rsidR="00604A46" w:rsidRPr="00961DFD" w:rsidRDefault="00604A46" w:rsidP="001F0ED9">
            <w:pPr>
              <w:spacing w:line="480" w:lineRule="auto"/>
              <w:ind w:firstLineChars="100" w:firstLine="256"/>
              <w:jc w:val="left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604A46" w:rsidRPr="00256CC5" w14:paraId="686C758B" w14:textId="77777777" w:rsidTr="0057339A">
        <w:trPr>
          <w:trHeight w:val="696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52281C6E" w14:textId="77777777" w:rsidR="001F0ED9" w:rsidRDefault="00604A46" w:rsidP="001F0ED9">
            <w:pPr>
              <w:spacing w:line="0" w:lineRule="atLeast"/>
              <w:jc w:val="center"/>
            </w:pPr>
            <w:r w:rsidRPr="00256CC5">
              <w:rPr>
                <w:rFonts w:hint="eastAsia"/>
              </w:rPr>
              <w:t>住    所</w:t>
            </w:r>
          </w:p>
          <w:p w14:paraId="67D78B04" w14:textId="77777777" w:rsidR="00604A46" w:rsidRPr="00256CC5" w:rsidRDefault="001F0ED9" w:rsidP="001F0ED9">
            <w:pPr>
              <w:spacing w:line="0" w:lineRule="atLeast"/>
              <w:jc w:val="center"/>
            </w:pPr>
            <w:r>
              <w:rPr>
                <w:rFonts w:hint="eastAsia"/>
              </w:rPr>
              <w:t>（代表者）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52FCF73D" w14:textId="77777777" w:rsidR="00604A46" w:rsidRPr="00961DFD" w:rsidRDefault="00845BC7" w:rsidP="00F511E5">
            <w:pPr>
              <w:rPr>
                <w:rFonts w:asciiTheme="majorEastAsia" w:eastAsiaTheme="majorEastAsia" w:hAnsiTheme="majorEastAsia"/>
              </w:rPr>
            </w:pPr>
            <w:r>
              <w:rPr>
                <w:rFonts w:hint="eastAsia"/>
              </w:rPr>
              <w:t>郵便番号</w:t>
            </w:r>
            <w:r w:rsidR="00604A46">
              <w:rPr>
                <w:rFonts w:hint="eastAsia"/>
              </w:rPr>
              <w:t>（</w:t>
            </w:r>
            <w:r w:rsidR="00604A46" w:rsidRPr="00256CC5">
              <w:rPr>
                <w:rFonts w:hint="eastAsia"/>
              </w:rPr>
              <w:t xml:space="preserve"> </w:t>
            </w:r>
            <w:r w:rsidR="009C59EF">
              <w:rPr>
                <w:rFonts w:hint="eastAsia"/>
              </w:rPr>
              <w:t xml:space="preserve">　　－</w:t>
            </w:r>
            <w:r w:rsidR="00604A46" w:rsidRPr="00961DFD">
              <w:rPr>
                <w:rFonts w:asciiTheme="majorEastAsia" w:eastAsiaTheme="majorEastAsia" w:hAnsiTheme="majorEastAsia" w:hint="eastAsia"/>
              </w:rPr>
              <w:t xml:space="preserve"> </w:t>
            </w:r>
            <w:r w:rsidR="009C59EF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4A46" w:rsidRPr="00961DFD">
              <w:rPr>
                <w:rFonts w:asciiTheme="majorEastAsia" w:eastAsiaTheme="majorEastAsia" w:hAnsiTheme="majorEastAsia" w:hint="eastAsia"/>
              </w:rPr>
              <w:t xml:space="preserve"> ）</w:t>
            </w:r>
          </w:p>
          <w:p w14:paraId="4DA5B062" w14:textId="77777777" w:rsidR="00F511E5" w:rsidRPr="00F511E5" w:rsidRDefault="00F511E5" w:rsidP="00AD397D">
            <w:pPr>
              <w:ind w:firstLineChars="900" w:firstLine="2304"/>
              <w:rPr>
                <w:b/>
              </w:rPr>
            </w:pPr>
          </w:p>
        </w:tc>
      </w:tr>
      <w:tr w:rsidR="005D2FC3" w:rsidRPr="00256CC5" w14:paraId="646B9913" w14:textId="77777777" w:rsidTr="005D2FC3">
        <w:trPr>
          <w:trHeight w:val="721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23E63C73" w14:textId="77777777" w:rsidR="005D2FC3" w:rsidRDefault="005D2FC3" w:rsidP="005D2FC3">
            <w:pPr>
              <w:jc w:val="center"/>
            </w:pPr>
            <w:r w:rsidRPr="00256CC5">
              <w:rPr>
                <w:rFonts w:hint="eastAsia"/>
              </w:rPr>
              <w:t>電    話</w:t>
            </w:r>
          </w:p>
          <w:p w14:paraId="52A9D148" w14:textId="77777777" w:rsidR="005D2FC3" w:rsidRPr="00256CC5" w:rsidRDefault="005D2FC3" w:rsidP="005D2FC3">
            <w:pPr>
              <w:jc w:val="center"/>
            </w:pPr>
            <w:r>
              <w:rPr>
                <w:rFonts w:hint="eastAsia"/>
              </w:rPr>
              <w:t>（代表者）</w:t>
            </w:r>
          </w:p>
        </w:tc>
        <w:tc>
          <w:tcPr>
            <w:tcW w:w="3570" w:type="dxa"/>
          </w:tcPr>
          <w:p w14:paraId="57CE9843" w14:textId="77777777" w:rsidR="005D2FC3" w:rsidRPr="001A6D70" w:rsidRDefault="005D2FC3" w:rsidP="005D2FC3">
            <w:pPr>
              <w:rPr>
                <w:sz w:val="21"/>
              </w:rPr>
            </w:pPr>
            <w:r w:rsidRPr="001A6D70">
              <w:rPr>
                <w:rFonts w:hint="eastAsia"/>
                <w:sz w:val="21"/>
              </w:rPr>
              <w:t>（自宅）</w:t>
            </w:r>
          </w:p>
          <w:p w14:paraId="2BB42BC4" w14:textId="77777777" w:rsidR="005D2FC3" w:rsidRPr="00256CC5" w:rsidRDefault="005D2FC3" w:rsidP="005D2FC3">
            <w:pPr>
              <w:spacing w:line="480" w:lineRule="auto"/>
            </w:pPr>
            <w:r w:rsidRPr="001A6D70"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z w:val="21"/>
              </w:rPr>
              <w:t>携帯電話</w:t>
            </w:r>
            <w:r w:rsidRPr="001A6D70">
              <w:rPr>
                <w:rFonts w:hint="eastAsia"/>
                <w:sz w:val="21"/>
              </w:rPr>
              <w:t>）</w:t>
            </w:r>
          </w:p>
        </w:tc>
        <w:tc>
          <w:tcPr>
            <w:tcW w:w="867" w:type="dxa"/>
            <w:vAlign w:val="center"/>
          </w:tcPr>
          <w:p w14:paraId="39FFC77C" w14:textId="77777777" w:rsidR="005D2FC3" w:rsidRPr="005D2FC3" w:rsidRDefault="005D2FC3" w:rsidP="005D2FC3">
            <w:pPr>
              <w:jc w:val="center"/>
              <w:rPr>
                <w:w w:val="72"/>
                <w:kern w:val="0"/>
              </w:rPr>
            </w:pPr>
            <w:r w:rsidRPr="005D2FC3">
              <w:rPr>
                <w:spacing w:val="101"/>
                <w:kern w:val="0"/>
                <w:fitText w:val="564" w:id="-726935549"/>
              </w:rPr>
              <w:t>FA</w:t>
            </w:r>
            <w:r w:rsidRPr="005D2FC3">
              <w:rPr>
                <w:spacing w:val="2"/>
                <w:kern w:val="0"/>
                <w:fitText w:val="564" w:id="-726935549"/>
              </w:rPr>
              <w:t>X</w:t>
            </w:r>
          </w:p>
          <w:p w14:paraId="2494AC40" w14:textId="77777777" w:rsidR="005D2FC3" w:rsidRPr="005D2FC3" w:rsidRDefault="005D2FC3" w:rsidP="005D2FC3">
            <w:pPr>
              <w:jc w:val="center"/>
              <w:rPr>
                <w:w w:val="72"/>
                <w:kern w:val="0"/>
              </w:rPr>
            </w:pPr>
            <w:r w:rsidRPr="005D2FC3">
              <w:rPr>
                <w:rFonts w:hint="eastAsia"/>
                <w:w w:val="78"/>
                <w:kern w:val="0"/>
                <w:fitText w:val="563" w:id="-726935551"/>
              </w:rPr>
              <w:t>または</w:t>
            </w:r>
          </w:p>
          <w:p w14:paraId="76A0E2AC" w14:textId="77777777" w:rsidR="005D2FC3" w:rsidRPr="00256CC5" w:rsidRDefault="005D2FC3" w:rsidP="005D2FC3">
            <w:pPr>
              <w:jc w:val="center"/>
            </w:pPr>
            <w:r w:rsidRPr="005D2FC3">
              <w:rPr>
                <w:spacing w:val="27"/>
                <w:kern w:val="0"/>
                <w:fitText w:val="564" w:id="-726935548"/>
              </w:rPr>
              <w:t>Mai</w:t>
            </w:r>
            <w:r w:rsidRPr="005D2FC3">
              <w:rPr>
                <w:spacing w:val="3"/>
                <w:kern w:val="0"/>
                <w:fitText w:val="564" w:id="-726935548"/>
              </w:rPr>
              <w:t>l</w:t>
            </w:r>
          </w:p>
        </w:tc>
        <w:tc>
          <w:tcPr>
            <w:tcW w:w="3318" w:type="dxa"/>
            <w:gridSpan w:val="2"/>
            <w:tcBorders>
              <w:right w:val="single" w:sz="12" w:space="0" w:color="auto"/>
            </w:tcBorders>
          </w:tcPr>
          <w:p w14:paraId="1524CF02" w14:textId="77777777" w:rsidR="005D2FC3" w:rsidRPr="0034176A" w:rsidRDefault="005D2FC3" w:rsidP="005D2FC3">
            <w:pPr>
              <w:rPr>
                <w:sz w:val="21"/>
                <w:szCs w:val="22"/>
              </w:rPr>
            </w:pPr>
            <w:r w:rsidRPr="0034176A">
              <w:rPr>
                <w:rFonts w:hint="eastAsia"/>
                <w:sz w:val="21"/>
                <w:szCs w:val="22"/>
              </w:rPr>
              <w:t>※ 代表者</w:t>
            </w:r>
          </w:p>
          <w:p w14:paraId="40263035" w14:textId="77777777" w:rsidR="005D2FC3" w:rsidRPr="00256CC5" w:rsidRDefault="005D2FC3" w:rsidP="005D2FC3">
            <w:r>
              <w:t xml:space="preserve">   </w:t>
            </w:r>
          </w:p>
          <w:p w14:paraId="141428BD" w14:textId="77777777" w:rsidR="005D2FC3" w:rsidRPr="009B6F71" w:rsidRDefault="005D2FC3" w:rsidP="005D2FC3"/>
        </w:tc>
      </w:tr>
      <w:tr w:rsidR="00604A46" w:rsidRPr="00256CC5" w14:paraId="7FB117E2" w14:textId="77777777" w:rsidTr="0057339A">
        <w:trPr>
          <w:trHeight w:val="333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0EDC5382" w14:textId="77777777" w:rsidR="00604A46" w:rsidRPr="00256CC5" w:rsidRDefault="00604A46" w:rsidP="00D9349D">
            <w:pPr>
              <w:jc w:val="center"/>
            </w:pPr>
            <w:r w:rsidRPr="00256CC5">
              <w:rPr>
                <w:rFonts w:hint="eastAsia"/>
              </w:rPr>
              <w:t>活動対象人数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357C6164" w14:textId="77777777" w:rsidR="00604A46" w:rsidRPr="00256CC5" w:rsidRDefault="0043433F" w:rsidP="0043433F">
            <w:r>
              <w:rPr>
                <w:rFonts w:hint="eastAsia"/>
              </w:rPr>
              <w:t>１０～２０人（　　）、２１～３０人（　　）、特になし（　　）</w:t>
            </w:r>
          </w:p>
        </w:tc>
      </w:tr>
      <w:tr w:rsidR="00604A46" w:rsidRPr="00256CC5" w14:paraId="4BD7D016" w14:textId="77777777" w:rsidTr="0057339A">
        <w:trPr>
          <w:trHeight w:val="330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47EE4225" w14:textId="77777777" w:rsidR="00604A46" w:rsidRPr="00256CC5" w:rsidRDefault="00604A46" w:rsidP="003C4643">
            <w:pPr>
              <w:jc w:val="center"/>
            </w:pPr>
            <w:r w:rsidRPr="00256CC5">
              <w:rPr>
                <w:rFonts w:hint="eastAsia"/>
              </w:rPr>
              <w:t>活 動 場 所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1A6C67D3" w14:textId="77777777" w:rsidR="00604A46" w:rsidRPr="00256CC5" w:rsidRDefault="00604A46" w:rsidP="00604A46">
            <w:r>
              <w:rPr>
                <w:rFonts w:hint="eastAsia"/>
              </w:rPr>
              <w:t xml:space="preserve">１　</w:t>
            </w:r>
            <w:r w:rsidRPr="00256CC5">
              <w:rPr>
                <w:rFonts w:hint="eastAsia"/>
              </w:rPr>
              <w:t xml:space="preserve">市内全域　</w:t>
            </w:r>
            <w:r w:rsidR="00E62C3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２　</w:t>
            </w:r>
            <w:r w:rsidRPr="00256CC5">
              <w:rPr>
                <w:rFonts w:hint="eastAsia"/>
              </w:rPr>
              <w:t xml:space="preserve">居住町内　　</w:t>
            </w:r>
            <w:r>
              <w:rPr>
                <w:rFonts w:hint="eastAsia"/>
              </w:rPr>
              <w:t xml:space="preserve">３　</w:t>
            </w:r>
            <w:r w:rsidRPr="00256CC5">
              <w:rPr>
                <w:rFonts w:hint="eastAsia"/>
              </w:rPr>
              <w:t>校区内</w:t>
            </w:r>
            <w:r w:rsidR="00E62C3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４</w:t>
            </w:r>
            <w:r w:rsidRPr="00256CC5">
              <w:rPr>
                <w:rFonts w:hint="eastAsia"/>
              </w:rPr>
              <w:t xml:space="preserve"> その他</w:t>
            </w:r>
          </w:p>
        </w:tc>
      </w:tr>
      <w:tr w:rsidR="00604A46" w:rsidRPr="00256CC5" w14:paraId="7D7867E2" w14:textId="77777777" w:rsidTr="0057339A">
        <w:trPr>
          <w:trHeight w:val="320"/>
        </w:trPr>
        <w:tc>
          <w:tcPr>
            <w:tcW w:w="1785" w:type="dxa"/>
            <w:vMerge w:val="restart"/>
            <w:tcBorders>
              <w:left w:val="single" w:sz="12" w:space="0" w:color="auto"/>
            </w:tcBorders>
            <w:vAlign w:val="center"/>
          </w:tcPr>
          <w:p w14:paraId="3156ABF1" w14:textId="77777777" w:rsidR="00604A46" w:rsidRPr="00256CC5" w:rsidRDefault="00604A46" w:rsidP="003C4643">
            <w:pPr>
              <w:jc w:val="center"/>
            </w:pPr>
            <w:r w:rsidRPr="00C615AE">
              <w:rPr>
                <w:rFonts w:hint="eastAsia"/>
                <w:spacing w:val="41"/>
                <w:kern w:val="0"/>
                <w:fitText w:val="1530" w:id="-1511310592"/>
              </w:rPr>
              <w:t>活動可能</w:t>
            </w:r>
            <w:r w:rsidRPr="00C615AE">
              <w:rPr>
                <w:rFonts w:hint="eastAsia"/>
                <w:spacing w:val="1"/>
                <w:kern w:val="0"/>
                <w:fitText w:val="1530" w:id="-1511310592"/>
              </w:rPr>
              <w:t>な</w:t>
            </w:r>
          </w:p>
          <w:p w14:paraId="650F0F1F" w14:textId="77777777" w:rsidR="00604A46" w:rsidRPr="00256CC5" w:rsidRDefault="00604A46" w:rsidP="003C4643">
            <w:pPr>
              <w:jc w:val="center"/>
            </w:pPr>
            <w:r w:rsidRPr="00256CC5">
              <w:rPr>
                <w:rFonts w:hint="eastAsia"/>
              </w:rPr>
              <w:t>曜日・時間帯</w:t>
            </w:r>
          </w:p>
        </w:tc>
        <w:tc>
          <w:tcPr>
            <w:tcW w:w="3570" w:type="dxa"/>
          </w:tcPr>
          <w:p w14:paraId="0DC3F88C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 xml:space="preserve">月曜日    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　時 </w:t>
            </w:r>
            <w:r w:rsidRPr="00C615AE">
              <w:rPr>
                <w:rFonts w:asciiTheme="minorEastAsia" w:eastAsiaTheme="minorEastAsia" w:hAnsiTheme="minorEastAsia" w:hint="eastAsia"/>
              </w:rPr>
              <w:t>～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　　時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3222D5FF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>金曜日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       時 ～　　時</w:t>
            </w:r>
          </w:p>
        </w:tc>
      </w:tr>
      <w:tr w:rsidR="00604A46" w:rsidRPr="00256CC5" w14:paraId="6DB22DD9" w14:textId="77777777" w:rsidTr="0057339A"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0F36378D" w14:textId="77777777" w:rsidR="00604A46" w:rsidRPr="00256CC5" w:rsidRDefault="00604A46" w:rsidP="003C4643">
            <w:pPr>
              <w:jc w:val="center"/>
            </w:pPr>
          </w:p>
        </w:tc>
        <w:tc>
          <w:tcPr>
            <w:tcW w:w="3570" w:type="dxa"/>
          </w:tcPr>
          <w:p w14:paraId="2DFDC5CF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 xml:space="preserve">火曜日　　　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>時 ～　　時</w:t>
            </w:r>
            <w:r w:rsidRPr="00C615AE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7B9A68C4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 xml:space="preserve">土曜日    </w:t>
            </w:r>
            <w:r w:rsidR="00E62C31" w:rsidRPr="00C615AE">
              <w:rPr>
                <w:rFonts w:asciiTheme="minorEastAsia" w:eastAsiaTheme="minorEastAsia" w:hAnsiTheme="minorEastAsia"/>
              </w:rPr>
              <w:t xml:space="preserve">   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>時 ～　　時</w:t>
            </w:r>
            <w:r w:rsidR="00E62C31" w:rsidRPr="00C615AE">
              <w:rPr>
                <w:rFonts w:asciiTheme="minorEastAsia" w:eastAsiaTheme="minorEastAsia" w:hAnsiTheme="minorEastAsia"/>
              </w:rPr>
              <w:t xml:space="preserve">  </w:t>
            </w:r>
            <w:r w:rsidRPr="00C615AE">
              <w:rPr>
                <w:rFonts w:asciiTheme="minorEastAsia" w:eastAsiaTheme="minorEastAsia" w:hAnsiTheme="minorEastAsia" w:hint="eastAsia"/>
              </w:rPr>
              <w:t xml:space="preserve"> 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  </w:t>
            </w:r>
          </w:p>
        </w:tc>
      </w:tr>
      <w:tr w:rsidR="00604A46" w:rsidRPr="00256CC5" w14:paraId="693C666E" w14:textId="77777777" w:rsidTr="0057339A"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6795C767" w14:textId="77777777" w:rsidR="00604A46" w:rsidRPr="00256CC5" w:rsidRDefault="00604A46" w:rsidP="003C4643">
            <w:pPr>
              <w:jc w:val="center"/>
            </w:pPr>
          </w:p>
        </w:tc>
        <w:tc>
          <w:tcPr>
            <w:tcW w:w="3570" w:type="dxa"/>
          </w:tcPr>
          <w:p w14:paraId="780FB812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 xml:space="preserve">水曜日   </w:t>
            </w:r>
            <w:r w:rsidR="00E62C31" w:rsidRPr="00C615AE">
              <w:rPr>
                <w:rFonts w:asciiTheme="minorEastAsia" w:eastAsiaTheme="minorEastAsia" w:hAnsiTheme="minorEastAsia"/>
              </w:rPr>
              <w:t xml:space="preserve">   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>時 ～　　時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0E157BD6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>日曜日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       時 ～　　時  </w:t>
            </w:r>
          </w:p>
        </w:tc>
      </w:tr>
      <w:tr w:rsidR="00604A46" w:rsidRPr="00256CC5" w14:paraId="7CD6EC85" w14:textId="77777777" w:rsidTr="0057339A">
        <w:tc>
          <w:tcPr>
            <w:tcW w:w="178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4D3271D0" w14:textId="77777777" w:rsidR="00604A46" w:rsidRPr="00256CC5" w:rsidRDefault="00604A46" w:rsidP="003C4643">
            <w:pPr>
              <w:jc w:val="center"/>
            </w:pPr>
          </w:p>
        </w:tc>
        <w:tc>
          <w:tcPr>
            <w:tcW w:w="3570" w:type="dxa"/>
            <w:tcBorders>
              <w:bottom w:val="single" w:sz="8" w:space="0" w:color="auto"/>
            </w:tcBorders>
          </w:tcPr>
          <w:p w14:paraId="234508F6" w14:textId="77777777" w:rsidR="00604A46" w:rsidRPr="00C615AE" w:rsidRDefault="00604A46" w:rsidP="00E62C31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>木曜日</w:t>
            </w:r>
            <w:r w:rsidR="00E62C31" w:rsidRPr="00C615AE">
              <w:rPr>
                <w:rFonts w:asciiTheme="minorEastAsia" w:eastAsiaTheme="minorEastAsia" w:hAnsiTheme="minorEastAsia" w:hint="eastAsia"/>
              </w:rPr>
              <w:t xml:space="preserve">      時 ～　　時</w:t>
            </w:r>
          </w:p>
        </w:tc>
        <w:tc>
          <w:tcPr>
            <w:tcW w:w="4185" w:type="dxa"/>
            <w:gridSpan w:val="3"/>
            <w:tcBorders>
              <w:bottom w:val="single" w:sz="8" w:space="0" w:color="auto"/>
              <w:right w:val="single" w:sz="12" w:space="0" w:color="auto"/>
            </w:tcBorders>
          </w:tcPr>
          <w:p w14:paraId="2A759B63" w14:textId="77777777" w:rsidR="00604A46" w:rsidRPr="00C615AE" w:rsidRDefault="0043433F" w:rsidP="00604A46">
            <w:pPr>
              <w:rPr>
                <w:rFonts w:asciiTheme="minorEastAsia" w:eastAsiaTheme="minorEastAsia" w:hAnsiTheme="minorEastAsia"/>
              </w:rPr>
            </w:pPr>
            <w:r w:rsidRPr="00C615AE">
              <w:rPr>
                <w:rFonts w:asciiTheme="minorEastAsia" w:eastAsiaTheme="minorEastAsia" w:hAnsiTheme="minorEastAsia" w:hint="eastAsia"/>
              </w:rPr>
              <w:t>（　　）いつでも可（要相談）</w:t>
            </w:r>
          </w:p>
        </w:tc>
      </w:tr>
      <w:tr w:rsidR="008C330A" w:rsidRPr="00256CC5" w14:paraId="134F28AA" w14:textId="77777777" w:rsidTr="005E1604">
        <w:trPr>
          <w:trHeight w:val="851"/>
        </w:trPr>
        <w:tc>
          <w:tcPr>
            <w:tcW w:w="178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C3C9610" w14:textId="77777777" w:rsidR="008C330A" w:rsidRDefault="008C330A" w:rsidP="008C330A">
            <w:pPr>
              <w:spacing w:line="0" w:lineRule="atLeast"/>
              <w:jc w:val="center"/>
            </w:pPr>
            <w:r w:rsidRPr="00256CC5">
              <w:rPr>
                <w:rFonts w:hint="eastAsia"/>
              </w:rPr>
              <w:t>活 動 分 野</w:t>
            </w:r>
          </w:p>
          <w:p w14:paraId="1B55C572" w14:textId="77777777" w:rsidR="0043433F" w:rsidRPr="00256CC5" w:rsidRDefault="0043433F" w:rsidP="008C330A">
            <w:pPr>
              <w:spacing w:line="0" w:lineRule="atLeast"/>
              <w:jc w:val="center"/>
            </w:pPr>
          </w:p>
          <w:p w14:paraId="448473E4" w14:textId="77777777" w:rsidR="0043433F" w:rsidRDefault="0043433F" w:rsidP="008C330A">
            <w:pPr>
              <w:spacing w:line="0" w:lineRule="atLeast"/>
              <w:rPr>
                <w:sz w:val="22"/>
              </w:rPr>
            </w:pPr>
            <w:r w:rsidRPr="0043433F">
              <w:rPr>
                <w:rFonts w:hint="eastAsia"/>
                <w:sz w:val="22"/>
              </w:rPr>
              <w:t>※</w:t>
            </w:r>
            <w:r w:rsidR="00C615AE">
              <w:rPr>
                <w:rFonts w:hint="eastAsia"/>
                <w:sz w:val="22"/>
              </w:rPr>
              <w:t xml:space="preserve"> </w:t>
            </w:r>
            <w:r w:rsidRPr="0043433F">
              <w:rPr>
                <w:rFonts w:hint="eastAsia"/>
                <w:sz w:val="22"/>
              </w:rPr>
              <w:t>該当項目に</w:t>
            </w:r>
          </w:p>
          <w:p w14:paraId="285EC4A0" w14:textId="77777777" w:rsidR="0043433F" w:rsidRDefault="0043433F" w:rsidP="008C330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C615AE">
              <w:rPr>
                <w:rFonts w:hint="eastAsia"/>
                <w:sz w:val="22"/>
              </w:rPr>
              <w:t xml:space="preserve"> </w:t>
            </w:r>
            <w:r w:rsidRPr="0043433F">
              <w:rPr>
                <w:rFonts w:hint="eastAsia"/>
                <w:sz w:val="22"/>
              </w:rPr>
              <w:t>〇印をご記</w:t>
            </w:r>
          </w:p>
          <w:p w14:paraId="56A9FCF3" w14:textId="77777777" w:rsidR="008C330A" w:rsidRPr="00256CC5" w:rsidRDefault="0043433F" w:rsidP="008C330A">
            <w:pPr>
              <w:spacing w:line="0" w:lineRule="atLeast"/>
            </w:pPr>
            <w:r>
              <w:rPr>
                <w:rFonts w:hint="eastAsia"/>
                <w:sz w:val="22"/>
              </w:rPr>
              <w:t xml:space="preserve">　</w:t>
            </w:r>
            <w:r w:rsidR="00C615AE">
              <w:rPr>
                <w:rFonts w:hint="eastAsia"/>
                <w:sz w:val="22"/>
              </w:rPr>
              <w:t xml:space="preserve"> </w:t>
            </w:r>
            <w:r w:rsidRPr="0043433F">
              <w:rPr>
                <w:rFonts w:hint="eastAsia"/>
                <w:sz w:val="22"/>
              </w:rPr>
              <w:t>入下さい。</w:t>
            </w:r>
          </w:p>
        </w:tc>
        <w:tc>
          <w:tcPr>
            <w:tcW w:w="7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59D36A" w14:textId="77777777" w:rsidR="008C330A" w:rsidRDefault="008C330A" w:rsidP="008C330A">
            <w:r>
              <w:rPr>
                <w:rFonts w:hint="eastAsia"/>
              </w:rPr>
              <w:t xml:space="preserve">（　）生活・芸術文化　</w:t>
            </w:r>
            <w:r w:rsidR="001779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　）教育　（　）国際交流</w:t>
            </w:r>
          </w:p>
          <w:p w14:paraId="5B105AE1" w14:textId="77777777" w:rsidR="00CB0BF4" w:rsidRDefault="008C330A" w:rsidP="008C330A">
            <w:pPr>
              <w:rPr>
                <w:kern w:val="0"/>
              </w:rPr>
            </w:pPr>
            <w:r>
              <w:rPr>
                <w:rFonts w:hint="eastAsia"/>
              </w:rPr>
              <w:t>（　）福祉・健康・栄養</w:t>
            </w:r>
            <w:r w:rsidR="001779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　）歴史・民俗（　）</w:t>
            </w:r>
            <w:r w:rsidRPr="00CB0BF4">
              <w:rPr>
                <w:rFonts w:hint="eastAsia"/>
                <w:w w:val="97"/>
                <w:kern w:val="0"/>
                <w:fitText w:val="1631" w:id="-1587377920"/>
              </w:rPr>
              <w:t>自然科学・環</w:t>
            </w:r>
            <w:r w:rsidRPr="00CB0BF4">
              <w:rPr>
                <w:rFonts w:hint="eastAsia"/>
                <w:spacing w:val="1"/>
                <w:w w:val="97"/>
                <w:kern w:val="0"/>
                <w:fitText w:val="1631" w:id="-1587377920"/>
              </w:rPr>
              <w:t>境</w:t>
            </w:r>
          </w:p>
          <w:p w14:paraId="1D7B4D9F" w14:textId="6C0B218B" w:rsidR="008C330A" w:rsidRDefault="008C330A" w:rsidP="008C330A">
            <w:r>
              <w:rPr>
                <w:rFonts w:hint="eastAsia"/>
              </w:rPr>
              <w:t xml:space="preserve">（　） </w:t>
            </w:r>
            <w:r w:rsidR="00CB0BF4">
              <w:rPr>
                <w:rFonts w:hint="eastAsia"/>
              </w:rPr>
              <w:t xml:space="preserve">産業・経済・技能・情報技術　</w:t>
            </w:r>
            <w:r>
              <w:rPr>
                <w:rFonts w:hint="eastAsia"/>
              </w:rPr>
              <w:t>（　）</w:t>
            </w:r>
            <w:r w:rsidRPr="0034176A">
              <w:rPr>
                <w:rFonts w:hint="eastAsia"/>
                <w:spacing w:val="4"/>
                <w:w w:val="89"/>
                <w:kern w:val="0"/>
                <w:fitText w:val="2805" w:id="-1587377919"/>
              </w:rPr>
              <w:t>スポーツ・レクリ</w:t>
            </w:r>
            <w:r w:rsidR="0034176A" w:rsidRPr="0034176A">
              <w:rPr>
                <w:rFonts w:hint="eastAsia"/>
                <w:spacing w:val="4"/>
                <w:w w:val="89"/>
                <w:kern w:val="0"/>
                <w:fitText w:val="2805" w:id="-1587377919"/>
              </w:rPr>
              <w:t>エ</w:t>
            </w:r>
            <w:r w:rsidRPr="0034176A">
              <w:rPr>
                <w:rFonts w:hint="eastAsia"/>
                <w:spacing w:val="4"/>
                <w:w w:val="89"/>
                <w:kern w:val="0"/>
                <w:fitText w:val="2805" w:id="-1587377919"/>
              </w:rPr>
              <w:t>ーショ</w:t>
            </w:r>
            <w:r w:rsidRPr="0034176A">
              <w:rPr>
                <w:rFonts w:hint="eastAsia"/>
                <w:spacing w:val="-22"/>
                <w:w w:val="89"/>
                <w:kern w:val="0"/>
                <w:fitText w:val="2805" w:id="-1587377919"/>
              </w:rPr>
              <w:t>ン</w:t>
            </w:r>
          </w:p>
          <w:p w14:paraId="1E5D851C" w14:textId="77777777" w:rsidR="008C330A" w:rsidRDefault="008C330A" w:rsidP="008C330A">
            <w:r>
              <w:rPr>
                <w:rFonts w:hint="eastAsia"/>
              </w:rPr>
              <w:t>（　） 一般教養・生活体験談等</w:t>
            </w:r>
          </w:p>
          <w:p w14:paraId="04C84D6E" w14:textId="77777777" w:rsidR="008C330A" w:rsidRDefault="008C330A" w:rsidP="00C615AE">
            <w:r>
              <w:rPr>
                <w:rFonts w:hint="eastAsia"/>
              </w:rPr>
              <w:t>（　） その他 （        　　　　　　　　        ）</w:t>
            </w:r>
          </w:p>
        </w:tc>
      </w:tr>
      <w:tr w:rsidR="008C330A" w:rsidRPr="00256CC5" w14:paraId="2C857666" w14:textId="77777777" w:rsidTr="00CB0BF4">
        <w:trPr>
          <w:trHeight w:val="1739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5ED7C1F8" w14:textId="77777777" w:rsidR="008C330A" w:rsidRPr="00256CC5" w:rsidRDefault="008C330A" w:rsidP="008C330A">
            <w:pPr>
              <w:spacing w:line="0" w:lineRule="atLeast"/>
              <w:jc w:val="center"/>
            </w:pP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58943C4A" w14:textId="77777777" w:rsidR="0034176A" w:rsidRDefault="0034176A" w:rsidP="0034176A">
            <w:pPr>
              <w:rPr>
                <w:sz w:val="21"/>
                <w:szCs w:val="22"/>
              </w:rPr>
            </w:pPr>
            <w:r w:rsidRPr="009316AA">
              <w:rPr>
                <w:rFonts w:hint="eastAsia"/>
                <w:sz w:val="21"/>
                <w:szCs w:val="22"/>
              </w:rPr>
              <w:t>※　提供できる内容（実績・経歴）等を具体的にご記入下さい。</w:t>
            </w:r>
          </w:p>
          <w:p w14:paraId="16393A7C" w14:textId="6E053377" w:rsidR="008C330A" w:rsidRPr="0034176A" w:rsidRDefault="008C330A" w:rsidP="0043433F">
            <w:pPr>
              <w:rPr>
                <w:sz w:val="22"/>
              </w:rPr>
            </w:pPr>
          </w:p>
        </w:tc>
      </w:tr>
      <w:tr w:rsidR="008C330A" w:rsidRPr="00256CC5" w14:paraId="12D73BA6" w14:textId="77777777" w:rsidTr="00046D01">
        <w:trPr>
          <w:trHeight w:val="843"/>
        </w:trPr>
        <w:tc>
          <w:tcPr>
            <w:tcW w:w="1785" w:type="dxa"/>
            <w:tcBorders>
              <w:left w:val="single" w:sz="12" w:space="0" w:color="auto"/>
              <w:bottom w:val="thinThickSmallGap" w:sz="12" w:space="0" w:color="auto"/>
            </w:tcBorders>
            <w:vAlign w:val="center"/>
          </w:tcPr>
          <w:p w14:paraId="171BE83F" w14:textId="77777777" w:rsidR="008C330A" w:rsidRPr="00256CC5" w:rsidRDefault="0043433F" w:rsidP="008C330A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7755" w:type="dxa"/>
            <w:gridSpan w:val="4"/>
            <w:tcBorders>
              <w:bottom w:val="thinThickSmallGap" w:sz="12" w:space="0" w:color="auto"/>
              <w:right w:val="single" w:sz="12" w:space="0" w:color="auto"/>
            </w:tcBorders>
          </w:tcPr>
          <w:p w14:paraId="24A96D6A" w14:textId="77777777" w:rsidR="008C330A" w:rsidRPr="009B6F71" w:rsidRDefault="008C330A" w:rsidP="008C330A">
            <w:pPr>
              <w:ind w:firstLineChars="200" w:firstLine="510"/>
            </w:pPr>
          </w:p>
        </w:tc>
      </w:tr>
      <w:tr w:rsidR="008C330A" w:rsidRPr="00256CC5" w14:paraId="73973BCA" w14:textId="77777777" w:rsidTr="00046D01">
        <w:trPr>
          <w:trHeight w:val="1337"/>
        </w:trPr>
        <w:tc>
          <w:tcPr>
            <w:tcW w:w="1785" w:type="dxa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18155C" w14:textId="77777777" w:rsidR="0043433F" w:rsidRDefault="008C330A" w:rsidP="008C330A">
            <w:pPr>
              <w:jc w:val="center"/>
            </w:pPr>
            <w:r w:rsidRPr="00256CC5">
              <w:rPr>
                <w:rFonts w:hint="eastAsia"/>
              </w:rPr>
              <w:t>受　　付</w:t>
            </w:r>
          </w:p>
          <w:p w14:paraId="44F86441" w14:textId="77777777" w:rsidR="008C330A" w:rsidRPr="00256CC5" w:rsidRDefault="0043433F" w:rsidP="008C330A">
            <w:pPr>
              <w:jc w:val="center"/>
            </w:pPr>
            <w:r w:rsidRPr="00C615AE">
              <w:rPr>
                <w:rFonts w:hint="eastAsia"/>
                <w:w w:val="66"/>
                <w:kern w:val="0"/>
                <w:fitText w:val="1688" w:id="-1587378688"/>
              </w:rPr>
              <w:t>※</w:t>
            </w:r>
            <w:r w:rsidR="00C615AE" w:rsidRPr="00C615AE">
              <w:rPr>
                <w:rFonts w:hint="eastAsia"/>
                <w:w w:val="66"/>
                <w:kern w:val="0"/>
                <w:fitText w:val="1688" w:id="-1587378688"/>
              </w:rPr>
              <w:t xml:space="preserve"> </w:t>
            </w:r>
            <w:r w:rsidRPr="00C615AE">
              <w:rPr>
                <w:rFonts w:hint="eastAsia"/>
                <w:w w:val="66"/>
                <w:kern w:val="0"/>
                <w:fitText w:val="1688" w:id="-1587378688"/>
              </w:rPr>
              <w:t>当方で記入します</w:t>
            </w:r>
            <w:r w:rsidRPr="00C615AE">
              <w:rPr>
                <w:rFonts w:hint="eastAsia"/>
                <w:spacing w:val="17"/>
                <w:w w:val="66"/>
                <w:kern w:val="0"/>
                <w:fitText w:val="1688" w:id="-1587378688"/>
              </w:rPr>
              <w:t>。</w:t>
            </w:r>
          </w:p>
        </w:tc>
        <w:tc>
          <w:tcPr>
            <w:tcW w:w="7755" w:type="dxa"/>
            <w:gridSpan w:val="4"/>
            <w:tcBorders>
              <w:top w:val="thinThickSmallGap" w:sz="12" w:space="0" w:color="auto"/>
              <w:bottom w:val="single" w:sz="12" w:space="0" w:color="auto"/>
              <w:right w:val="single" w:sz="12" w:space="0" w:color="auto"/>
            </w:tcBorders>
          </w:tcPr>
          <w:p w14:paraId="082AF8CB" w14:textId="77777777" w:rsidR="008C330A" w:rsidRPr="00256CC5" w:rsidRDefault="0043433F" w:rsidP="00810260">
            <w:pPr>
              <w:spacing w:beforeLines="50" w:before="196" w:line="480" w:lineRule="auto"/>
            </w:pPr>
            <w:r>
              <w:rPr>
                <w:rFonts w:hint="eastAsia"/>
              </w:rPr>
              <w:t xml:space="preserve">　</w:t>
            </w:r>
            <w:r w:rsidR="008C330A">
              <w:rPr>
                <w:rFonts w:hint="eastAsia"/>
              </w:rPr>
              <w:t>令和</w:t>
            </w:r>
            <w:r w:rsidR="008C330A" w:rsidRPr="00256CC5">
              <w:rPr>
                <w:rFonts w:hint="eastAsia"/>
              </w:rPr>
              <w:t xml:space="preserve">　 年　　</w:t>
            </w:r>
            <w:r w:rsidR="00810260">
              <w:rPr>
                <w:rFonts w:hint="eastAsia"/>
              </w:rPr>
              <w:t xml:space="preserve">月　　日　   </w:t>
            </w:r>
            <w:r w:rsidR="008C330A" w:rsidRPr="00256CC5">
              <w:rPr>
                <w:rFonts w:hint="eastAsia"/>
              </w:rPr>
              <w:t>受付者</w:t>
            </w:r>
            <w:r w:rsidR="00810260">
              <w:rPr>
                <w:rFonts w:hint="eastAsia"/>
              </w:rPr>
              <w:t>(</w:t>
            </w:r>
            <w:r w:rsidR="00810260">
              <w:t xml:space="preserve">              </w:t>
            </w:r>
            <w:r w:rsidR="00810260">
              <w:rPr>
                <w:rFonts w:hint="eastAsia"/>
              </w:rPr>
              <w:t>)</w:t>
            </w:r>
          </w:p>
        </w:tc>
      </w:tr>
    </w:tbl>
    <w:p w14:paraId="52A23908" w14:textId="54949C2B" w:rsidR="0044025F" w:rsidRDefault="00CB0BF4" w:rsidP="00EF69AC">
      <w:pPr>
        <w:autoSpaceDE w:val="0"/>
        <w:autoSpaceDN w:val="0"/>
        <w:ind w:firstLineChars="1700" w:firstLine="4353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  <w:szCs w:val="28"/>
        </w:rPr>
        <w:t xml:space="preserve">　　</w:t>
      </w:r>
      <w:r w:rsidR="00EF69AC" w:rsidRPr="00046D01">
        <w:rPr>
          <w:rFonts w:asciiTheme="minorEastAsia" w:eastAsiaTheme="minorEastAsia" w:hAnsiTheme="minorEastAsia" w:hint="eastAsia"/>
          <w:b/>
          <w:spacing w:val="26"/>
          <w:kern w:val="0"/>
          <w:szCs w:val="28"/>
          <w:fitText w:val="4224" w:id="-508879872"/>
        </w:rPr>
        <w:t>※ 裏面の記入もお願いします</w:t>
      </w:r>
      <w:r w:rsidR="00EF69AC" w:rsidRPr="00046D01">
        <w:rPr>
          <w:rFonts w:asciiTheme="minorEastAsia" w:eastAsiaTheme="minorEastAsia" w:hAnsiTheme="minorEastAsia" w:hint="eastAsia"/>
          <w:b/>
          <w:spacing w:val="1"/>
          <w:kern w:val="0"/>
          <w:szCs w:val="28"/>
          <w:fitText w:val="4224" w:id="-508879872"/>
        </w:rPr>
        <w:t>。</w:t>
      </w:r>
      <w:r w:rsidR="0044025F">
        <w:rPr>
          <w:rFonts w:asciiTheme="minorEastAsia" w:eastAsiaTheme="minorEastAsia" w:hAnsiTheme="minorEastAsia" w:hint="eastAsia"/>
          <w:b/>
          <w:kern w:val="0"/>
          <w:sz w:val="32"/>
        </w:rPr>
        <w:lastRenderedPageBreak/>
        <w:t>＜</w:t>
      </w:r>
      <w:r w:rsidR="0044025F" w:rsidRPr="0044025F">
        <w:rPr>
          <w:rFonts w:asciiTheme="minorEastAsia" w:eastAsiaTheme="minorEastAsia" w:hAnsiTheme="minorEastAsia" w:hint="eastAsia"/>
          <w:b/>
          <w:spacing w:val="93"/>
          <w:kern w:val="0"/>
          <w:sz w:val="32"/>
          <w:fitText w:val="2352" w:id="-1587803387"/>
        </w:rPr>
        <w:t>団体登録</w:t>
      </w:r>
      <w:r w:rsidR="0044025F" w:rsidRPr="0044025F">
        <w:rPr>
          <w:rFonts w:asciiTheme="minorEastAsia" w:eastAsiaTheme="minorEastAsia" w:hAnsiTheme="minorEastAsia" w:hint="eastAsia"/>
          <w:b/>
          <w:spacing w:val="1"/>
          <w:kern w:val="0"/>
          <w:sz w:val="32"/>
          <w:fitText w:val="2352" w:id="-1587803387"/>
        </w:rPr>
        <w:t>者</w:t>
      </w:r>
      <w:r w:rsidR="0044025F">
        <w:rPr>
          <w:rFonts w:asciiTheme="minorEastAsia" w:eastAsiaTheme="minorEastAsia" w:hAnsiTheme="minorEastAsia" w:hint="eastAsia"/>
          <w:b/>
          <w:kern w:val="0"/>
          <w:sz w:val="32"/>
        </w:rPr>
        <w:t xml:space="preserve">＞　　　</w:t>
      </w:r>
    </w:p>
    <w:tbl>
      <w:tblPr>
        <w:tblStyle w:val="a4"/>
        <w:tblW w:w="8955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94"/>
        <w:gridCol w:w="709"/>
        <w:gridCol w:w="709"/>
        <w:gridCol w:w="568"/>
        <w:gridCol w:w="2494"/>
        <w:gridCol w:w="709"/>
        <w:gridCol w:w="710"/>
      </w:tblGrid>
      <w:tr w:rsidR="0000124F" w14:paraId="5A44E66B" w14:textId="77777777" w:rsidTr="007151C0">
        <w:trPr>
          <w:trHeight w:val="595"/>
        </w:trPr>
        <w:tc>
          <w:tcPr>
            <w:tcW w:w="562" w:type="dxa"/>
            <w:hideMark/>
          </w:tcPr>
          <w:p w14:paraId="635B0FA2" w14:textId="3A19903F" w:rsidR="0000124F" w:rsidRDefault="0000124F" w:rsidP="0000124F">
            <w:pPr>
              <w:autoSpaceDE w:val="0"/>
              <w:autoSpaceDN w:val="0"/>
              <w:spacing w:line="360" w:lineRule="auto"/>
              <w:ind w:firstLineChars="100" w:firstLine="255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94" w:type="dxa"/>
          </w:tcPr>
          <w:p w14:paraId="344F84C2" w14:textId="5005AA31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</w:rPr>
              <w:t>氏   　  名</w:t>
            </w:r>
          </w:p>
        </w:tc>
        <w:tc>
          <w:tcPr>
            <w:tcW w:w="709" w:type="dxa"/>
          </w:tcPr>
          <w:p w14:paraId="69A4D8BF" w14:textId="031B88CC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 w:rsidRPr="0000124F">
              <w:rPr>
                <w:rFonts w:asciiTheme="minorEastAsia" w:eastAsiaTheme="minorEastAsia" w:hAnsiTheme="minorEastAsia" w:hint="eastAsia"/>
                <w:sz w:val="22"/>
              </w:rPr>
              <w:t>性別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1613BABF" w14:textId="68D74994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年齢</w:t>
            </w: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19348B9B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94" w:type="dxa"/>
          </w:tcPr>
          <w:p w14:paraId="10DEB93E" w14:textId="4CC482CF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</w:rPr>
              <w:t>氏   　  名</w:t>
            </w:r>
          </w:p>
        </w:tc>
        <w:tc>
          <w:tcPr>
            <w:tcW w:w="709" w:type="dxa"/>
          </w:tcPr>
          <w:p w14:paraId="4B754C8D" w14:textId="29DB1166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性別</w:t>
            </w:r>
          </w:p>
        </w:tc>
        <w:tc>
          <w:tcPr>
            <w:tcW w:w="709" w:type="dxa"/>
          </w:tcPr>
          <w:p w14:paraId="3960896F" w14:textId="54374A7F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年齢</w:t>
            </w:r>
          </w:p>
        </w:tc>
      </w:tr>
      <w:tr w:rsidR="0000124F" w14:paraId="4B61D94D" w14:textId="77777777" w:rsidTr="007151C0">
        <w:trPr>
          <w:trHeight w:val="595"/>
        </w:trPr>
        <w:tc>
          <w:tcPr>
            <w:tcW w:w="562" w:type="dxa"/>
            <w:hideMark/>
          </w:tcPr>
          <w:p w14:paraId="20486E77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1</w:t>
            </w:r>
          </w:p>
        </w:tc>
        <w:tc>
          <w:tcPr>
            <w:tcW w:w="2494" w:type="dxa"/>
          </w:tcPr>
          <w:p w14:paraId="15C28BAC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6375010D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1AB63913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48EA1E4E" w14:textId="30CDA2D5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00124F">
              <w:rPr>
                <w:rFonts w:asciiTheme="majorHAnsi" w:hAnsiTheme="majorHAnsi" w:cstheme="majorHAnsi"/>
                <w:b/>
                <w:spacing w:val="4"/>
                <w:kern w:val="0"/>
                <w:fitText w:val="271" w:id="-508398336"/>
              </w:rPr>
              <w:t>1</w:t>
            </w:r>
            <w:r w:rsidRPr="0000124F">
              <w:rPr>
                <w:rFonts w:asciiTheme="majorHAnsi" w:hAnsiTheme="majorHAnsi" w:cstheme="majorHAnsi"/>
                <w:b/>
                <w:kern w:val="0"/>
                <w:fitText w:val="271" w:id="-508398336"/>
              </w:rPr>
              <w:t>1</w:t>
            </w:r>
          </w:p>
        </w:tc>
        <w:tc>
          <w:tcPr>
            <w:tcW w:w="2494" w:type="dxa"/>
          </w:tcPr>
          <w:p w14:paraId="58996562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0FD352A5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391648F3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0124F" w14:paraId="1FC3E719" w14:textId="77777777" w:rsidTr="007151C0">
        <w:trPr>
          <w:trHeight w:val="595"/>
        </w:trPr>
        <w:tc>
          <w:tcPr>
            <w:tcW w:w="562" w:type="dxa"/>
            <w:hideMark/>
          </w:tcPr>
          <w:p w14:paraId="03DA3824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2</w:t>
            </w:r>
          </w:p>
        </w:tc>
        <w:tc>
          <w:tcPr>
            <w:tcW w:w="2494" w:type="dxa"/>
          </w:tcPr>
          <w:p w14:paraId="65A87665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0AD2FF2D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5B9405D6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11E2F36A" w14:textId="5BECA596" w:rsidR="0000124F" w:rsidRPr="0034176A" w:rsidRDefault="0000124F" w:rsidP="0000124F">
            <w:pPr>
              <w:autoSpaceDE w:val="0"/>
              <w:autoSpaceDN w:val="0"/>
              <w:spacing w:line="360" w:lineRule="auto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hAnsiTheme="majorHAnsi" w:cstheme="majorHAnsi"/>
                <w:b/>
                <w:kern w:val="0"/>
              </w:rPr>
              <w:t>12</w:t>
            </w:r>
          </w:p>
        </w:tc>
        <w:tc>
          <w:tcPr>
            <w:tcW w:w="2494" w:type="dxa"/>
          </w:tcPr>
          <w:p w14:paraId="4AA0D32B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16D1F22A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0F43EB0F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0124F" w14:paraId="210C4AE1" w14:textId="77777777" w:rsidTr="007151C0">
        <w:trPr>
          <w:trHeight w:val="595"/>
        </w:trPr>
        <w:tc>
          <w:tcPr>
            <w:tcW w:w="562" w:type="dxa"/>
            <w:hideMark/>
          </w:tcPr>
          <w:p w14:paraId="39855D8F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3</w:t>
            </w:r>
          </w:p>
        </w:tc>
        <w:tc>
          <w:tcPr>
            <w:tcW w:w="2494" w:type="dxa"/>
          </w:tcPr>
          <w:p w14:paraId="4C63089F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0E4E9528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77BCC764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74BA9677" w14:textId="20994E06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</w:rPr>
            </w:pPr>
            <w:r w:rsidRPr="0034176A">
              <w:rPr>
                <w:rFonts w:cstheme="majorHAnsi"/>
                <w:b/>
                <w:kern w:val="0"/>
              </w:rPr>
              <w:t>13</w:t>
            </w:r>
          </w:p>
        </w:tc>
        <w:tc>
          <w:tcPr>
            <w:tcW w:w="2494" w:type="dxa"/>
          </w:tcPr>
          <w:p w14:paraId="352B3B15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5686652D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7CE4534C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0124F" w14:paraId="7B5E2ECF" w14:textId="77777777" w:rsidTr="007151C0">
        <w:trPr>
          <w:trHeight w:val="595"/>
        </w:trPr>
        <w:tc>
          <w:tcPr>
            <w:tcW w:w="562" w:type="dxa"/>
            <w:hideMark/>
          </w:tcPr>
          <w:p w14:paraId="6FA154C7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4</w:t>
            </w:r>
          </w:p>
        </w:tc>
        <w:tc>
          <w:tcPr>
            <w:tcW w:w="2494" w:type="dxa"/>
          </w:tcPr>
          <w:p w14:paraId="1B3E5B98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424C8F17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0E1A3A07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306B8AAD" w14:textId="3453108D" w:rsidR="0000124F" w:rsidRPr="0034176A" w:rsidRDefault="0000124F" w:rsidP="0000124F">
            <w:pPr>
              <w:autoSpaceDE w:val="0"/>
              <w:autoSpaceDN w:val="0"/>
              <w:spacing w:line="360" w:lineRule="auto"/>
              <w:ind w:leftChars="-50" w:left="-128" w:firstLineChars="50" w:firstLine="128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hAnsiTheme="majorHAnsi" w:cstheme="majorHAnsi"/>
                <w:b/>
                <w:kern w:val="0"/>
              </w:rPr>
              <w:t>14</w:t>
            </w:r>
          </w:p>
        </w:tc>
        <w:tc>
          <w:tcPr>
            <w:tcW w:w="2494" w:type="dxa"/>
          </w:tcPr>
          <w:p w14:paraId="28B3E996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1914F80F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547D25C0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0124F" w14:paraId="7CB3F1A3" w14:textId="77777777" w:rsidTr="007151C0">
        <w:trPr>
          <w:trHeight w:val="595"/>
        </w:trPr>
        <w:tc>
          <w:tcPr>
            <w:tcW w:w="562" w:type="dxa"/>
            <w:hideMark/>
          </w:tcPr>
          <w:p w14:paraId="6736C2D1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5</w:t>
            </w:r>
          </w:p>
        </w:tc>
        <w:tc>
          <w:tcPr>
            <w:tcW w:w="2494" w:type="dxa"/>
          </w:tcPr>
          <w:p w14:paraId="3ADCC370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42426EA9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099C3479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3076A5D6" w14:textId="71AEB8ED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</w:rPr>
            </w:pPr>
            <w:r w:rsidRPr="0034176A">
              <w:rPr>
                <w:rFonts w:cstheme="majorHAnsi"/>
                <w:b/>
                <w:kern w:val="0"/>
              </w:rPr>
              <w:t>15</w:t>
            </w:r>
          </w:p>
        </w:tc>
        <w:tc>
          <w:tcPr>
            <w:tcW w:w="2494" w:type="dxa"/>
          </w:tcPr>
          <w:p w14:paraId="52C4DA68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64FBB58D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2770C009" w14:textId="77777777" w:rsidR="0000124F" w:rsidRDefault="0000124F" w:rsidP="0000124F">
            <w:pPr>
              <w:pStyle w:val="1"/>
            </w:pPr>
          </w:p>
        </w:tc>
      </w:tr>
      <w:tr w:rsidR="0000124F" w14:paraId="3AEF22B0" w14:textId="77777777" w:rsidTr="007151C0">
        <w:trPr>
          <w:trHeight w:val="595"/>
        </w:trPr>
        <w:tc>
          <w:tcPr>
            <w:tcW w:w="562" w:type="dxa"/>
            <w:hideMark/>
          </w:tcPr>
          <w:p w14:paraId="1E4A02A9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6</w:t>
            </w:r>
          </w:p>
        </w:tc>
        <w:tc>
          <w:tcPr>
            <w:tcW w:w="2494" w:type="dxa"/>
          </w:tcPr>
          <w:p w14:paraId="1854DE65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0AE489BC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7C8497E2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3E0AF54A" w14:textId="56F955C8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  <w:kern w:val="0"/>
              </w:rPr>
            </w:pPr>
            <w:r w:rsidRPr="0034176A">
              <w:rPr>
                <w:rFonts w:cstheme="majorHAnsi"/>
                <w:b/>
                <w:kern w:val="0"/>
              </w:rPr>
              <w:t>16</w:t>
            </w:r>
          </w:p>
        </w:tc>
        <w:tc>
          <w:tcPr>
            <w:tcW w:w="2494" w:type="dxa"/>
          </w:tcPr>
          <w:p w14:paraId="45710055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1B269EAA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33A194CF" w14:textId="77777777" w:rsidR="0000124F" w:rsidRDefault="0000124F" w:rsidP="0000124F">
            <w:pPr>
              <w:pStyle w:val="1"/>
            </w:pPr>
          </w:p>
        </w:tc>
      </w:tr>
      <w:tr w:rsidR="0000124F" w14:paraId="230D69F3" w14:textId="77777777" w:rsidTr="007151C0">
        <w:trPr>
          <w:trHeight w:val="595"/>
        </w:trPr>
        <w:tc>
          <w:tcPr>
            <w:tcW w:w="562" w:type="dxa"/>
            <w:hideMark/>
          </w:tcPr>
          <w:p w14:paraId="03129009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7</w:t>
            </w:r>
          </w:p>
        </w:tc>
        <w:tc>
          <w:tcPr>
            <w:tcW w:w="2494" w:type="dxa"/>
          </w:tcPr>
          <w:p w14:paraId="7A2C516E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113CD098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651B0359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6CCED358" w14:textId="690CBE69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  <w:kern w:val="0"/>
              </w:rPr>
            </w:pPr>
            <w:r w:rsidRPr="0034176A">
              <w:rPr>
                <w:rFonts w:cstheme="majorHAnsi"/>
                <w:b/>
                <w:kern w:val="0"/>
              </w:rPr>
              <w:t>17</w:t>
            </w:r>
          </w:p>
        </w:tc>
        <w:tc>
          <w:tcPr>
            <w:tcW w:w="2494" w:type="dxa"/>
          </w:tcPr>
          <w:p w14:paraId="558ECD34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62633601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131BB6B5" w14:textId="77777777" w:rsidR="0000124F" w:rsidRDefault="0000124F" w:rsidP="0000124F">
            <w:pPr>
              <w:pStyle w:val="1"/>
            </w:pPr>
          </w:p>
        </w:tc>
      </w:tr>
      <w:tr w:rsidR="0000124F" w14:paraId="63049BFA" w14:textId="77777777" w:rsidTr="007151C0">
        <w:trPr>
          <w:trHeight w:val="595"/>
        </w:trPr>
        <w:tc>
          <w:tcPr>
            <w:tcW w:w="562" w:type="dxa"/>
          </w:tcPr>
          <w:p w14:paraId="05C36F3D" w14:textId="07FF9F06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8</w:t>
            </w:r>
          </w:p>
        </w:tc>
        <w:tc>
          <w:tcPr>
            <w:tcW w:w="2494" w:type="dxa"/>
          </w:tcPr>
          <w:p w14:paraId="358F31D4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51777478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6EBC135B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5E8E7632" w14:textId="1534EE19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  <w:kern w:val="0"/>
              </w:rPr>
            </w:pPr>
            <w:r w:rsidRPr="0034176A">
              <w:rPr>
                <w:rFonts w:cstheme="majorHAnsi"/>
                <w:b/>
                <w:kern w:val="0"/>
              </w:rPr>
              <w:t>18</w:t>
            </w:r>
          </w:p>
        </w:tc>
        <w:tc>
          <w:tcPr>
            <w:tcW w:w="2494" w:type="dxa"/>
          </w:tcPr>
          <w:p w14:paraId="1A5938EE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6BE9B0FD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7F37D264" w14:textId="77777777" w:rsidR="0000124F" w:rsidRDefault="0000124F" w:rsidP="0000124F">
            <w:pPr>
              <w:pStyle w:val="1"/>
            </w:pPr>
          </w:p>
        </w:tc>
      </w:tr>
      <w:tr w:rsidR="0000124F" w14:paraId="562032BC" w14:textId="77777777" w:rsidTr="007151C0">
        <w:trPr>
          <w:trHeight w:val="595"/>
        </w:trPr>
        <w:tc>
          <w:tcPr>
            <w:tcW w:w="562" w:type="dxa"/>
          </w:tcPr>
          <w:p w14:paraId="10529BE7" w14:textId="74845695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eastAsiaTheme="minorEastAsia" w:hAnsiTheme="majorHAnsi" w:cstheme="majorHAnsi"/>
                <w:b/>
              </w:rPr>
              <w:t>9</w:t>
            </w:r>
          </w:p>
        </w:tc>
        <w:tc>
          <w:tcPr>
            <w:tcW w:w="2494" w:type="dxa"/>
          </w:tcPr>
          <w:p w14:paraId="4C339E98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73581777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15891FCD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3411932C" w14:textId="704F68D2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  <w:kern w:val="0"/>
              </w:rPr>
            </w:pPr>
            <w:r w:rsidRPr="0034176A">
              <w:rPr>
                <w:rFonts w:cstheme="majorHAnsi"/>
                <w:b/>
                <w:kern w:val="0"/>
              </w:rPr>
              <w:t>19</w:t>
            </w:r>
          </w:p>
        </w:tc>
        <w:tc>
          <w:tcPr>
            <w:tcW w:w="2494" w:type="dxa"/>
          </w:tcPr>
          <w:p w14:paraId="2147C2A6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59030E9A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655421E7" w14:textId="77777777" w:rsidR="0000124F" w:rsidRDefault="0000124F" w:rsidP="0000124F">
            <w:pPr>
              <w:pStyle w:val="1"/>
            </w:pPr>
          </w:p>
        </w:tc>
      </w:tr>
      <w:tr w:rsidR="0000124F" w14:paraId="52AAAA64" w14:textId="77777777" w:rsidTr="007151C0">
        <w:trPr>
          <w:trHeight w:val="595"/>
        </w:trPr>
        <w:tc>
          <w:tcPr>
            <w:tcW w:w="562" w:type="dxa"/>
          </w:tcPr>
          <w:p w14:paraId="0B4B2B28" w14:textId="13FA952E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  <w:r w:rsidRPr="0034176A">
              <w:rPr>
                <w:rFonts w:asciiTheme="majorHAnsi" w:hAnsiTheme="majorHAnsi" w:cstheme="majorHAnsi"/>
                <w:b/>
                <w:w w:val="88"/>
                <w:kern w:val="0"/>
                <w:fitText w:val="235" w:id="-1587803386"/>
              </w:rPr>
              <w:t>10</w:t>
            </w:r>
          </w:p>
        </w:tc>
        <w:tc>
          <w:tcPr>
            <w:tcW w:w="2494" w:type="dxa"/>
          </w:tcPr>
          <w:p w14:paraId="5DC3459E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</w:tcPr>
          <w:p w14:paraId="27529F0F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27ACC211" w14:textId="77777777" w:rsidR="0000124F" w:rsidRPr="0034176A" w:rsidRDefault="0000124F" w:rsidP="0000124F">
            <w:pPr>
              <w:autoSpaceDE w:val="0"/>
              <w:autoSpaceDN w:val="0"/>
              <w:spacing w:line="360" w:lineRule="auto"/>
              <w:jc w:val="left"/>
              <w:rPr>
                <w:rFonts w:asciiTheme="majorHAnsi" w:eastAsiaTheme="minorEastAsia" w:hAnsiTheme="majorHAnsi" w:cstheme="majorHAnsi"/>
                <w:b/>
              </w:rPr>
            </w:pPr>
          </w:p>
        </w:tc>
        <w:tc>
          <w:tcPr>
            <w:tcW w:w="568" w:type="dxa"/>
            <w:tcBorders>
              <w:left w:val="single" w:sz="12" w:space="0" w:color="auto"/>
            </w:tcBorders>
          </w:tcPr>
          <w:p w14:paraId="24215F3F" w14:textId="57611BFB" w:rsidR="0000124F" w:rsidRPr="0034176A" w:rsidRDefault="0000124F" w:rsidP="0000124F">
            <w:pPr>
              <w:pStyle w:val="1"/>
              <w:spacing w:line="360" w:lineRule="auto"/>
              <w:jc w:val="left"/>
              <w:rPr>
                <w:rFonts w:cstheme="majorHAnsi"/>
                <w:b/>
                <w:kern w:val="0"/>
              </w:rPr>
            </w:pPr>
            <w:r w:rsidRPr="0034176A">
              <w:rPr>
                <w:rFonts w:cstheme="majorHAnsi"/>
                <w:b/>
                <w:kern w:val="0"/>
              </w:rPr>
              <w:t>20</w:t>
            </w:r>
          </w:p>
        </w:tc>
        <w:tc>
          <w:tcPr>
            <w:tcW w:w="2494" w:type="dxa"/>
          </w:tcPr>
          <w:p w14:paraId="2F4FB214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</w:tcPr>
          <w:p w14:paraId="1F6F79F7" w14:textId="77777777" w:rsidR="0000124F" w:rsidRDefault="0000124F" w:rsidP="0000124F">
            <w:pPr>
              <w:autoSpaceDE w:val="0"/>
              <w:autoSpaceDN w:val="0"/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10" w:type="dxa"/>
          </w:tcPr>
          <w:p w14:paraId="12A6C443" w14:textId="77777777" w:rsidR="0000124F" w:rsidRDefault="0000124F" w:rsidP="0000124F">
            <w:pPr>
              <w:pStyle w:val="1"/>
            </w:pPr>
          </w:p>
        </w:tc>
      </w:tr>
    </w:tbl>
    <w:p w14:paraId="54A664EB" w14:textId="77777777" w:rsidR="0044025F" w:rsidRDefault="0044025F" w:rsidP="0044025F">
      <w:pPr>
        <w:autoSpaceDE w:val="0"/>
        <w:autoSpaceDN w:val="0"/>
        <w:spacing w:line="276" w:lineRule="auto"/>
        <w:ind w:firstLineChars="100" w:firstLine="25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　貴団体に登録されている方のご氏名等をご記入下さい。</w:t>
      </w:r>
    </w:p>
    <w:p w14:paraId="0B15CFE2" w14:textId="77777777" w:rsidR="005068B8" w:rsidRPr="005068B8" w:rsidRDefault="005068B8" w:rsidP="006D0C24">
      <w:pPr>
        <w:autoSpaceDE w:val="0"/>
        <w:autoSpaceDN w:val="0"/>
        <w:rPr>
          <w:rFonts w:asciiTheme="minorEastAsia" w:eastAsiaTheme="minorEastAsia" w:hAnsiTheme="minorEastAsia" w:hint="eastAsia"/>
          <w:b/>
          <w:szCs w:val="28"/>
        </w:rPr>
      </w:pPr>
    </w:p>
    <w:sectPr w:rsidR="005068B8" w:rsidRPr="005068B8" w:rsidSect="00FD3D96">
      <w:pgSz w:w="11906" w:h="16838" w:code="9"/>
      <w:pgMar w:top="1361" w:right="1361" w:bottom="1361" w:left="1361" w:header="737" w:footer="992" w:gutter="0"/>
      <w:pgNumType w:start="5"/>
      <w:cols w:space="425"/>
      <w:docGrid w:type="linesAndChars" w:linePitch="392" w:charSpace="30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1647" w14:textId="77777777" w:rsidR="00F63E35" w:rsidRDefault="00F63E35" w:rsidP="003C4643">
      <w:r>
        <w:separator/>
      </w:r>
    </w:p>
  </w:endnote>
  <w:endnote w:type="continuationSeparator" w:id="0">
    <w:p w14:paraId="0286BE37" w14:textId="77777777" w:rsidR="00F63E35" w:rsidRDefault="00F63E35" w:rsidP="003C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2E44" w14:textId="77777777" w:rsidR="00F63E35" w:rsidRDefault="00F63E35" w:rsidP="003C4643">
      <w:r>
        <w:separator/>
      </w:r>
    </w:p>
  </w:footnote>
  <w:footnote w:type="continuationSeparator" w:id="0">
    <w:p w14:paraId="63D13A99" w14:textId="77777777" w:rsidR="00F63E35" w:rsidRDefault="00F63E35" w:rsidP="003C4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CAD"/>
    <w:multiLevelType w:val="hybridMultilevel"/>
    <w:tmpl w:val="E40881BE"/>
    <w:lvl w:ilvl="0" w:tplc="0E32D974">
      <w:start w:val="1"/>
      <w:numFmt w:val="decimalFullWidth"/>
      <w:lvlText w:val="例%1）"/>
      <w:lvlJc w:val="left"/>
      <w:pPr>
        <w:ind w:left="747" w:hanging="720"/>
      </w:pPr>
      <w:rPr>
        <w:rFonts w:asciiTheme="majorEastAsia" w:eastAsiaTheme="majorEastAsia" w:hAnsiTheme="majorEastAsia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F3454D"/>
    <w:multiLevelType w:val="hybridMultilevel"/>
    <w:tmpl w:val="0AE4316C"/>
    <w:lvl w:ilvl="0" w:tplc="4C108F0E">
      <w:start w:val="1"/>
      <w:numFmt w:val="decimalFullWidth"/>
      <w:lvlText w:val="例%1）"/>
      <w:lvlJc w:val="left"/>
      <w:pPr>
        <w:ind w:left="747" w:hanging="720"/>
      </w:pPr>
      <w:rPr>
        <w:rFonts w:hint="default"/>
        <w:b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7" w:hanging="420"/>
      </w:pPr>
    </w:lvl>
    <w:lvl w:ilvl="3" w:tplc="0409000F" w:tentative="1">
      <w:start w:val="1"/>
      <w:numFmt w:val="decimal"/>
      <w:lvlText w:val="%4."/>
      <w:lvlJc w:val="left"/>
      <w:pPr>
        <w:ind w:left="1707" w:hanging="420"/>
      </w:pPr>
    </w:lvl>
    <w:lvl w:ilvl="4" w:tplc="04090017" w:tentative="1">
      <w:start w:val="1"/>
      <w:numFmt w:val="aiueoFullWidth"/>
      <w:lvlText w:val="(%5)"/>
      <w:lvlJc w:val="left"/>
      <w:pPr>
        <w:ind w:left="21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7" w:hanging="420"/>
      </w:pPr>
    </w:lvl>
    <w:lvl w:ilvl="6" w:tplc="0409000F" w:tentative="1">
      <w:start w:val="1"/>
      <w:numFmt w:val="decimal"/>
      <w:lvlText w:val="%7."/>
      <w:lvlJc w:val="left"/>
      <w:pPr>
        <w:ind w:left="2967" w:hanging="420"/>
      </w:pPr>
    </w:lvl>
    <w:lvl w:ilvl="7" w:tplc="04090017" w:tentative="1">
      <w:start w:val="1"/>
      <w:numFmt w:val="aiueoFullWidth"/>
      <w:lvlText w:val="(%8)"/>
      <w:lvlJc w:val="left"/>
      <w:pPr>
        <w:ind w:left="338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7" w:hanging="420"/>
      </w:pPr>
    </w:lvl>
  </w:abstractNum>
  <w:abstractNum w:abstractNumId="2" w15:restartNumberingAfterBreak="0">
    <w:nsid w:val="56A2495F"/>
    <w:multiLevelType w:val="hybridMultilevel"/>
    <w:tmpl w:val="4CB06D78"/>
    <w:lvl w:ilvl="0" w:tplc="0E32D974">
      <w:start w:val="1"/>
      <w:numFmt w:val="decimalFullWidth"/>
      <w:lvlText w:val="例%1）"/>
      <w:lvlJc w:val="left"/>
      <w:pPr>
        <w:ind w:left="747" w:hanging="720"/>
      </w:pPr>
      <w:rPr>
        <w:rFonts w:asciiTheme="majorEastAsia" w:eastAsiaTheme="majorEastAsia" w:hAnsiTheme="majorEastAsia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082245">
    <w:abstractNumId w:val="0"/>
  </w:num>
  <w:num w:numId="2" w16cid:durableId="937250329">
    <w:abstractNumId w:val="2"/>
  </w:num>
  <w:num w:numId="3" w16cid:durableId="393705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5"/>
  <w:drawingGridVerticalSpacing w:val="196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F2B"/>
    <w:rsid w:val="0000124F"/>
    <w:rsid w:val="00014481"/>
    <w:rsid w:val="00027EB1"/>
    <w:rsid w:val="00044060"/>
    <w:rsid w:val="00046D01"/>
    <w:rsid w:val="00060C9C"/>
    <w:rsid w:val="000C21B2"/>
    <w:rsid w:val="000E4CDD"/>
    <w:rsid w:val="000F367F"/>
    <w:rsid w:val="000F497D"/>
    <w:rsid w:val="00113D86"/>
    <w:rsid w:val="001157D1"/>
    <w:rsid w:val="0011763D"/>
    <w:rsid w:val="00147622"/>
    <w:rsid w:val="00177937"/>
    <w:rsid w:val="00187425"/>
    <w:rsid w:val="001C6C6A"/>
    <w:rsid w:val="001F0ED9"/>
    <w:rsid w:val="00201CF9"/>
    <w:rsid w:val="00217C6E"/>
    <w:rsid w:val="00220E50"/>
    <w:rsid w:val="0022254B"/>
    <w:rsid w:val="00232E33"/>
    <w:rsid w:val="002552A3"/>
    <w:rsid w:val="00257D5E"/>
    <w:rsid w:val="00274CF0"/>
    <w:rsid w:val="002A2C7A"/>
    <w:rsid w:val="002D5733"/>
    <w:rsid w:val="002D7D94"/>
    <w:rsid w:val="003158F4"/>
    <w:rsid w:val="00317AB7"/>
    <w:rsid w:val="0034176A"/>
    <w:rsid w:val="003707FE"/>
    <w:rsid w:val="0037374A"/>
    <w:rsid w:val="003A1EEA"/>
    <w:rsid w:val="003C4643"/>
    <w:rsid w:val="003E5E6F"/>
    <w:rsid w:val="00412808"/>
    <w:rsid w:val="004336E8"/>
    <w:rsid w:val="0043433F"/>
    <w:rsid w:val="0044025F"/>
    <w:rsid w:val="00440FC7"/>
    <w:rsid w:val="00446650"/>
    <w:rsid w:val="00451CCD"/>
    <w:rsid w:val="004540CE"/>
    <w:rsid w:val="004543A6"/>
    <w:rsid w:val="00472D75"/>
    <w:rsid w:val="00494A08"/>
    <w:rsid w:val="004A2B1B"/>
    <w:rsid w:val="004C0D99"/>
    <w:rsid w:val="005068A5"/>
    <w:rsid w:val="005068B8"/>
    <w:rsid w:val="00560344"/>
    <w:rsid w:val="00564AD4"/>
    <w:rsid w:val="0057339A"/>
    <w:rsid w:val="005D2FC3"/>
    <w:rsid w:val="005D46EC"/>
    <w:rsid w:val="005E3B30"/>
    <w:rsid w:val="0060138A"/>
    <w:rsid w:val="00604A46"/>
    <w:rsid w:val="00605866"/>
    <w:rsid w:val="0060727E"/>
    <w:rsid w:val="00612248"/>
    <w:rsid w:val="006410AB"/>
    <w:rsid w:val="00641136"/>
    <w:rsid w:val="00674109"/>
    <w:rsid w:val="006864FD"/>
    <w:rsid w:val="006A418A"/>
    <w:rsid w:val="006B1C3D"/>
    <w:rsid w:val="006C1C83"/>
    <w:rsid w:val="006D0C24"/>
    <w:rsid w:val="006E2DFE"/>
    <w:rsid w:val="006F2464"/>
    <w:rsid w:val="0070320E"/>
    <w:rsid w:val="007151C0"/>
    <w:rsid w:val="007243ED"/>
    <w:rsid w:val="0076478A"/>
    <w:rsid w:val="00771E07"/>
    <w:rsid w:val="007F4457"/>
    <w:rsid w:val="00810260"/>
    <w:rsid w:val="0082354B"/>
    <w:rsid w:val="0084315C"/>
    <w:rsid w:val="00845BC7"/>
    <w:rsid w:val="00855BEE"/>
    <w:rsid w:val="00884DEE"/>
    <w:rsid w:val="0088551E"/>
    <w:rsid w:val="00891F86"/>
    <w:rsid w:val="008B3A9A"/>
    <w:rsid w:val="008C330A"/>
    <w:rsid w:val="008D5C3F"/>
    <w:rsid w:val="008E335E"/>
    <w:rsid w:val="00902F70"/>
    <w:rsid w:val="00961DFD"/>
    <w:rsid w:val="009650E1"/>
    <w:rsid w:val="00992806"/>
    <w:rsid w:val="00997299"/>
    <w:rsid w:val="009A585F"/>
    <w:rsid w:val="009B6F71"/>
    <w:rsid w:val="009C129F"/>
    <w:rsid w:val="009C36AF"/>
    <w:rsid w:val="009C59EF"/>
    <w:rsid w:val="009E1025"/>
    <w:rsid w:val="009E6B46"/>
    <w:rsid w:val="009E768A"/>
    <w:rsid w:val="00A32915"/>
    <w:rsid w:val="00A36437"/>
    <w:rsid w:val="00A37C54"/>
    <w:rsid w:val="00A410B8"/>
    <w:rsid w:val="00AC2B84"/>
    <w:rsid w:val="00AD397D"/>
    <w:rsid w:val="00AD3C24"/>
    <w:rsid w:val="00AE10E3"/>
    <w:rsid w:val="00B83A07"/>
    <w:rsid w:val="00B90C69"/>
    <w:rsid w:val="00BA4B47"/>
    <w:rsid w:val="00BC669F"/>
    <w:rsid w:val="00C0440B"/>
    <w:rsid w:val="00C306DC"/>
    <w:rsid w:val="00C52CA1"/>
    <w:rsid w:val="00C56BA4"/>
    <w:rsid w:val="00C615AE"/>
    <w:rsid w:val="00C76DD6"/>
    <w:rsid w:val="00C91DBC"/>
    <w:rsid w:val="00C971AB"/>
    <w:rsid w:val="00CB0BF4"/>
    <w:rsid w:val="00CB5049"/>
    <w:rsid w:val="00CC7C22"/>
    <w:rsid w:val="00CE0F2B"/>
    <w:rsid w:val="00CE7C67"/>
    <w:rsid w:val="00D20234"/>
    <w:rsid w:val="00D3571D"/>
    <w:rsid w:val="00D77793"/>
    <w:rsid w:val="00D824FC"/>
    <w:rsid w:val="00D84CCB"/>
    <w:rsid w:val="00D86FD0"/>
    <w:rsid w:val="00D9349D"/>
    <w:rsid w:val="00D9596D"/>
    <w:rsid w:val="00DA2B16"/>
    <w:rsid w:val="00DD0134"/>
    <w:rsid w:val="00DD0D6F"/>
    <w:rsid w:val="00DD5BD2"/>
    <w:rsid w:val="00DF0474"/>
    <w:rsid w:val="00E00AC5"/>
    <w:rsid w:val="00E27169"/>
    <w:rsid w:val="00E40001"/>
    <w:rsid w:val="00E46111"/>
    <w:rsid w:val="00E62C31"/>
    <w:rsid w:val="00E64690"/>
    <w:rsid w:val="00E87D6E"/>
    <w:rsid w:val="00E927F7"/>
    <w:rsid w:val="00ED0BED"/>
    <w:rsid w:val="00EE2FB9"/>
    <w:rsid w:val="00EE6237"/>
    <w:rsid w:val="00EF69AC"/>
    <w:rsid w:val="00EF7AC0"/>
    <w:rsid w:val="00F11D16"/>
    <w:rsid w:val="00F263B4"/>
    <w:rsid w:val="00F511E5"/>
    <w:rsid w:val="00F63E35"/>
    <w:rsid w:val="00FA6D47"/>
    <w:rsid w:val="00FB36AF"/>
    <w:rsid w:val="00FD3D96"/>
    <w:rsid w:val="00FE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704E4F87"/>
  <w15:docId w15:val="{172F4C2C-5E3D-4BD6-85E0-8858DD35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54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E64690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7410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04A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3C46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4643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3C46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4643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37374A"/>
    <w:pPr>
      <w:ind w:leftChars="400" w:left="840"/>
    </w:pPr>
  </w:style>
  <w:style w:type="character" w:styleId="aa">
    <w:name w:val="Emphasis"/>
    <w:basedOn w:val="a0"/>
    <w:qFormat/>
    <w:rsid w:val="00A36437"/>
    <w:rPr>
      <w:i/>
      <w:iCs/>
    </w:rPr>
  </w:style>
  <w:style w:type="character" w:styleId="ab">
    <w:name w:val="Strong"/>
    <w:basedOn w:val="a0"/>
    <w:qFormat/>
    <w:rsid w:val="00E64690"/>
    <w:rPr>
      <w:b/>
      <w:bCs/>
    </w:rPr>
  </w:style>
  <w:style w:type="character" w:customStyle="1" w:styleId="10">
    <w:name w:val="見出し 1 (文字)"/>
    <w:basedOn w:val="a0"/>
    <w:link w:val="1"/>
    <w:rsid w:val="00E6469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&#35696;&#26696;&#12486;&#12531;&#12503;&#1252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D234A-0C46-41E1-AE8A-C555CD96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議案テンプレ</Template>
  <TotalTime>7</TotalTime>
  <Pages>2</Pages>
  <Words>545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伊達市生涯学習人材バンク実施要綱</vt:lpstr>
      <vt:lpstr>　　　伊達市生涯学習人材バンク実施要綱</vt:lpstr>
    </vt:vector>
  </TitlesOfParts>
  <Company>DATECITY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伊達市生涯学習人材バンク実施要綱</dc:title>
  <dc:creator>高橋　三和子</dc:creator>
  <cp:lastModifiedBy>深田 南帆</cp:lastModifiedBy>
  <cp:revision>4</cp:revision>
  <cp:lastPrinted>2026-01-22T02:24:00Z</cp:lastPrinted>
  <dcterms:created xsi:type="dcterms:W3CDTF">2026-01-22T01:22:00Z</dcterms:created>
  <dcterms:modified xsi:type="dcterms:W3CDTF">2026-02-03T00:10:00Z</dcterms:modified>
</cp:coreProperties>
</file>